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0DC" w:rsidRPr="00C67195" w:rsidRDefault="005010DC" w:rsidP="00C67195">
      <w:pPr>
        <w:pStyle w:val="Normale1"/>
        <w:spacing w:line="240" w:lineRule="auto"/>
        <w:ind w:left="0" w:firstLine="0"/>
        <w:rPr>
          <w:rFonts w:asciiTheme="minorHAnsi" w:hAnsiTheme="minorHAnsi" w:cstheme="minorHAnsi"/>
        </w:rPr>
      </w:pPr>
    </w:p>
    <w:p w:rsidR="00C67195" w:rsidRPr="00C67195" w:rsidRDefault="00C67195" w:rsidP="00C67195">
      <w:pPr>
        <w:pStyle w:val="Normale1"/>
        <w:spacing w:line="240" w:lineRule="auto"/>
        <w:ind w:left="0" w:firstLine="0"/>
        <w:jc w:val="center"/>
        <w:rPr>
          <w:rFonts w:asciiTheme="minorHAnsi" w:hAnsiTheme="minorHAnsi" w:cstheme="minorHAnsi"/>
          <w:b/>
        </w:rPr>
      </w:pPr>
      <w:r w:rsidRPr="00C67195">
        <w:rPr>
          <w:rFonts w:asciiTheme="minorHAnsi" w:hAnsiTheme="minorHAnsi" w:cstheme="minorHAnsi"/>
          <w:b/>
        </w:rPr>
        <w:t xml:space="preserve">Modulo di segnalazione </w:t>
      </w:r>
      <w:r w:rsidR="004B4FD1">
        <w:rPr>
          <w:rFonts w:asciiTheme="minorHAnsi" w:hAnsiTheme="minorHAnsi" w:cstheme="minorHAnsi"/>
          <w:b/>
        </w:rPr>
        <w:t>della discriminazione</w:t>
      </w:r>
      <w:r w:rsidRPr="00C67195">
        <w:rPr>
          <w:rFonts w:asciiTheme="minorHAnsi" w:hAnsiTheme="minorHAnsi" w:cstheme="minorHAnsi"/>
          <w:b/>
        </w:rPr>
        <w:t xml:space="preserve"> al Responsabile della prevenzione della corruzione</w:t>
      </w:r>
    </w:p>
    <w:p w:rsidR="00C67195" w:rsidRPr="00C67195" w:rsidRDefault="00C67195" w:rsidP="00C67195">
      <w:pPr>
        <w:pStyle w:val="Normale1"/>
        <w:spacing w:line="240" w:lineRule="auto"/>
        <w:ind w:left="0" w:firstLine="0"/>
        <w:rPr>
          <w:rFonts w:asciiTheme="minorHAnsi" w:hAnsiTheme="minorHAnsi" w:cstheme="minorHAnsi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C67195" w:rsidRPr="00C67195" w:rsidTr="004B4FD1">
        <w:tc>
          <w:tcPr>
            <w:tcW w:w="4889" w:type="dxa"/>
          </w:tcPr>
          <w:p w:rsidR="00C67195" w:rsidRDefault="004B4FD1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Nome, Cognome, Codice Fiscale </w:t>
            </w:r>
            <w:r w:rsidR="00C67195" w:rsidRPr="00C67195">
              <w:rPr>
                <w:rFonts w:asciiTheme="minorHAnsi" w:hAnsiTheme="minorHAnsi" w:cstheme="minorHAnsi"/>
              </w:rPr>
              <w:t>del segnalante</w:t>
            </w:r>
            <w:r w:rsidR="00C67195" w:rsidRPr="00C67195">
              <w:rPr>
                <w:rFonts w:asciiTheme="minorHAnsi" w:hAnsiTheme="minorHAnsi" w:cstheme="minorHAnsi"/>
              </w:rPr>
              <w:t xml:space="preserve"> *</w:t>
            </w:r>
          </w:p>
          <w:p w:rsidR="004B4FD1" w:rsidRPr="00C67195" w:rsidRDefault="004B4FD1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C67195" w:rsidRPr="00C67195" w:rsidTr="004B4FD1"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C67195">
              <w:rPr>
                <w:rFonts w:asciiTheme="minorHAnsi" w:hAnsiTheme="minorHAnsi" w:cstheme="minorHAnsi"/>
              </w:rPr>
              <w:t>Categoria e profilo del segnalante e Sede di servizio attuale</w:t>
            </w:r>
            <w:r w:rsidRPr="00C67195">
              <w:rPr>
                <w:rFonts w:asciiTheme="minorHAnsi" w:hAnsiTheme="minorHAnsi" w:cstheme="minorHAnsi"/>
              </w:rPr>
              <w:t xml:space="preserve"> </w:t>
            </w:r>
            <w:r w:rsidRPr="00C67195">
              <w:rPr>
                <w:rFonts w:asciiTheme="minorHAnsi" w:hAnsiTheme="minorHAnsi" w:cstheme="minorHAnsi"/>
              </w:rPr>
              <w:t>*</w:t>
            </w:r>
          </w:p>
        </w:tc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C67195" w:rsidRPr="00C67195" w:rsidTr="004B4FD1"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C67195">
              <w:rPr>
                <w:rFonts w:asciiTheme="minorHAnsi" w:hAnsiTheme="minorHAnsi" w:cstheme="minorHAnsi"/>
              </w:rPr>
              <w:t>Categoria e profilo del segnalante e Sede di servizio all’epoca del fatto segnalato</w:t>
            </w:r>
            <w:r w:rsidRPr="00C67195">
              <w:rPr>
                <w:rFonts w:asciiTheme="minorHAnsi" w:hAnsiTheme="minorHAnsi" w:cstheme="minorHAnsi"/>
              </w:rPr>
              <w:t xml:space="preserve"> </w:t>
            </w:r>
            <w:r w:rsidRPr="00C67195">
              <w:rPr>
                <w:rFonts w:asciiTheme="minorHAnsi" w:hAnsiTheme="minorHAnsi" w:cstheme="minorHAnsi"/>
              </w:rPr>
              <w:t>*</w:t>
            </w:r>
          </w:p>
        </w:tc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C67195" w:rsidRPr="00C67195" w:rsidTr="004B4FD1"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C67195">
              <w:rPr>
                <w:rFonts w:asciiTheme="minorHAnsi" w:hAnsiTheme="minorHAnsi" w:cstheme="minorHAnsi"/>
              </w:rPr>
              <w:t>Telefono</w:t>
            </w:r>
            <w:r w:rsidRPr="00C67195">
              <w:rPr>
                <w:rFonts w:asciiTheme="minorHAnsi" w:hAnsiTheme="minorHAnsi" w:cstheme="minorHAnsi"/>
              </w:rPr>
              <w:t xml:space="preserve"> </w:t>
            </w:r>
            <w:r w:rsidRPr="00C67195">
              <w:rPr>
                <w:rFonts w:asciiTheme="minorHAnsi" w:hAnsiTheme="minorHAnsi" w:cstheme="minorHAnsi"/>
              </w:rPr>
              <w:t>**</w:t>
            </w:r>
          </w:p>
        </w:tc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C67195" w:rsidRPr="00C67195" w:rsidTr="004B4FD1"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  <w:r w:rsidRPr="00C67195">
              <w:rPr>
                <w:rFonts w:asciiTheme="minorHAnsi" w:hAnsiTheme="minorHAnsi" w:cstheme="minorHAnsi"/>
              </w:rPr>
              <w:t>e-mail</w:t>
            </w:r>
            <w:r w:rsidRPr="00C67195">
              <w:rPr>
                <w:rFonts w:asciiTheme="minorHAnsi" w:hAnsiTheme="minorHAnsi" w:cstheme="minorHAnsi"/>
              </w:rPr>
              <w:t xml:space="preserve"> </w:t>
            </w:r>
            <w:r w:rsidRPr="00C67195">
              <w:rPr>
                <w:rFonts w:asciiTheme="minorHAnsi" w:hAnsiTheme="minorHAnsi" w:cstheme="minorHAnsi"/>
              </w:rPr>
              <w:t>*</w:t>
            </w:r>
            <w:r w:rsidRPr="00C67195">
              <w:rPr>
                <w:rFonts w:asciiTheme="minorHAnsi" w:hAnsiTheme="minorHAnsi" w:cstheme="minorHAnsi"/>
              </w:rPr>
              <w:t>*</w:t>
            </w:r>
          </w:p>
        </w:tc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C67195" w:rsidRPr="00C67195" w:rsidTr="00C67195">
        <w:tc>
          <w:tcPr>
            <w:tcW w:w="4889" w:type="dxa"/>
          </w:tcPr>
          <w:p w:rsidR="00C67195" w:rsidRDefault="004B4FD1" w:rsidP="00C67195">
            <w:pPr>
              <w:pStyle w:val="Normale1"/>
              <w:spacing w:line="240" w:lineRule="auto"/>
              <w:ind w:left="0" w:firstLine="0"/>
            </w:pPr>
            <w:r>
              <w:t>Descrizione della segnalazione effettuata, per la quale si ritiene di aver subito una discriminazione*</w:t>
            </w:r>
          </w:p>
          <w:p w:rsidR="004B4FD1" w:rsidRDefault="004B4FD1" w:rsidP="00C67195">
            <w:pPr>
              <w:pStyle w:val="Normale1"/>
              <w:spacing w:line="240" w:lineRule="auto"/>
              <w:ind w:left="0" w:firstLine="0"/>
            </w:pPr>
          </w:p>
          <w:p w:rsidR="004B4FD1" w:rsidRDefault="004B4FD1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C67195" w:rsidRPr="00C67195" w:rsidTr="00C67195">
        <w:tc>
          <w:tcPr>
            <w:tcW w:w="4889" w:type="dxa"/>
          </w:tcPr>
          <w:p w:rsidR="00C67195" w:rsidRDefault="004B4FD1" w:rsidP="00C67195">
            <w:pPr>
              <w:pStyle w:val="Normale1"/>
              <w:spacing w:line="240" w:lineRule="auto"/>
              <w:ind w:left="0" w:firstLine="0"/>
            </w:pPr>
            <w:r>
              <w:t>Autorità alla quale è stata presentata la segnalazione della condotta illecita*</w:t>
            </w:r>
          </w:p>
          <w:p w:rsidR="004B4FD1" w:rsidRPr="00C67195" w:rsidRDefault="004B4FD1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  <w:tc>
          <w:tcPr>
            <w:tcW w:w="4889" w:type="dxa"/>
          </w:tcPr>
          <w:p w:rsidR="004B4FD1" w:rsidRPr="004B4FD1" w:rsidRDefault="004B4FD1" w:rsidP="00C67195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>Responsabile della prevenzione della corruz</w:t>
            </w:r>
            <w:r>
              <w:t>ione</w:t>
            </w:r>
          </w:p>
          <w:p w:rsidR="004B4FD1" w:rsidRPr="004B4FD1" w:rsidRDefault="004B4FD1" w:rsidP="00C67195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 xml:space="preserve">Superiore gerarchico (indicare il nominativo e la qualifica) </w:t>
            </w:r>
          </w:p>
          <w:p w:rsidR="004B4FD1" w:rsidRPr="004B4FD1" w:rsidRDefault="004B4FD1" w:rsidP="00C67195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 xml:space="preserve">Autorità Nazionale Anti-Corruzione </w:t>
            </w:r>
          </w:p>
          <w:p w:rsidR="004B4FD1" w:rsidRPr="004B4FD1" w:rsidRDefault="004B4FD1" w:rsidP="00C67195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 xml:space="preserve">Autorità Giudiziaria </w:t>
            </w:r>
          </w:p>
          <w:p w:rsidR="00C67195" w:rsidRPr="00C67195" w:rsidRDefault="004B4FD1" w:rsidP="00C67195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>Corte dei Conti</w:t>
            </w:r>
          </w:p>
        </w:tc>
      </w:tr>
      <w:tr w:rsidR="00C67195" w:rsidRPr="00C67195" w:rsidTr="00C67195">
        <w:tc>
          <w:tcPr>
            <w:tcW w:w="4889" w:type="dxa"/>
          </w:tcPr>
          <w:p w:rsidR="00C67195" w:rsidRPr="00C67195" w:rsidRDefault="004B4FD1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  <w:r>
              <w:t xml:space="preserve">Data in cui si è presentata la segnalazione della condotta illecita* </w:t>
            </w:r>
          </w:p>
        </w:tc>
        <w:tc>
          <w:tcPr>
            <w:tcW w:w="4889" w:type="dxa"/>
          </w:tcPr>
          <w:p w:rsidR="00C67195" w:rsidRPr="00C67195" w:rsidRDefault="00C67195" w:rsidP="00C67195">
            <w:pPr>
              <w:pStyle w:val="Normale1"/>
              <w:spacing w:line="240" w:lineRule="auto"/>
              <w:ind w:left="0" w:firstLine="0"/>
              <w:rPr>
                <w:rFonts w:asciiTheme="minorHAnsi" w:hAnsiTheme="minorHAnsi" w:cstheme="minorHAnsi"/>
              </w:rPr>
            </w:pPr>
          </w:p>
        </w:tc>
      </w:tr>
      <w:tr w:rsidR="004B4FD1" w:rsidRPr="00C67195" w:rsidTr="00C67195">
        <w:tc>
          <w:tcPr>
            <w:tcW w:w="4889" w:type="dxa"/>
          </w:tcPr>
          <w:p w:rsidR="004B4FD1" w:rsidRDefault="004B4FD1" w:rsidP="00C67195">
            <w:pPr>
              <w:pStyle w:val="Normale1"/>
              <w:spacing w:line="240" w:lineRule="auto"/>
              <w:ind w:left="0" w:firstLine="0"/>
            </w:pPr>
            <w:r>
              <w:t>Tipologia di discriminazione</w:t>
            </w:r>
          </w:p>
        </w:tc>
        <w:tc>
          <w:tcPr>
            <w:tcW w:w="4889" w:type="dxa"/>
          </w:tcPr>
          <w:p w:rsidR="004B4FD1" w:rsidRPr="004B4FD1" w:rsidRDefault="004B4FD1" w:rsidP="004B4FD1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 xml:space="preserve">azioni disciplinari ingiustificate </w:t>
            </w:r>
          </w:p>
          <w:p w:rsidR="004B4FD1" w:rsidRPr="004B4FD1" w:rsidRDefault="004B4FD1" w:rsidP="004B4FD1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 xml:space="preserve">molestie sul luogo di lavoro (sessuali, morali, psicologiche) </w:t>
            </w:r>
          </w:p>
          <w:p w:rsidR="004B4FD1" w:rsidRPr="004B4FD1" w:rsidRDefault="004B4FD1" w:rsidP="004B4FD1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 xml:space="preserve">ritorsioni che abbiano determinato condizioni di lavoro intollerabili </w:t>
            </w:r>
          </w:p>
          <w:p w:rsidR="004B4FD1" w:rsidRPr="004B4FD1" w:rsidRDefault="004B4FD1" w:rsidP="004B4FD1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 xml:space="preserve">atti o comportamenti offensivi o discriminatori </w:t>
            </w:r>
          </w:p>
          <w:p w:rsidR="004B4FD1" w:rsidRPr="00C67195" w:rsidRDefault="004B4FD1" w:rsidP="004B4FD1">
            <w:pPr>
              <w:pStyle w:val="Normale1"/>
              <w:numPr>
                <w:ilvl w:val="0"/>
                <w:numId w:val="2"/>
              </w:numPr>
              <w:spacing w:line="240" w:lineRule="auto"/>
              <w:ind w:left="356" w:hanging="356"/>
              <w:rPr>
                <w:rFonts w:asciiTheme="minorHAnsi" w:hAnsiTheme="minorHAnsi" w:cstheme="minorHAnsi"/>
              </w:rPr>
            </w:pPr>
            <w:r>
              <w:t>altro</w:t>
            </w:r>
          </w:p>
        </w:tc>
      </w:tr>
      <w:tr w:rsidR="004B4FD1" w:rsidRPr="00C67195" w:rsidTr="00C67195">
        <w:tc>
          <w:tcPr>
            <w:tcW w:w="4889" w:type="dxa"/>
          </w:tcPr>
          <w:p w:rsidR="004B4FD1" w:rsidRDefault="004B4FD1" w:rsidP="00C67195">
            <w:pPr>
              <w:pStyle w:val="Normale1"/>
              <w:spacing w:line="240" w:lineRule="auto"/>
              <w:ind w:left="0" w:firstLine="0"/>
            </w:pPr>
            <w:r>
              <w:t>Descrizione della discriminazione che si ritiene</w:t>
            </w:r>
            <w:r>
              <w:t xml:space="preserve"> </w:t>
            </w:r>
            <w:r>
              <w:t>di aver subito*</w:t>
            </w:r>
          </w:p>
        </w:tc>
        <w:tc>
          <w:tcPr>
            <w:tcW w:w="4889" w:type="dxa"/>
          </w:tcPr>
          <w:p w:rsidR="004B4FD1" w:rsidRDefault="004B4FD1" w:rsidP="004B4FD1">
            <w:pPr>
              <w:pStyle w:val="Normale1"/>
              <w:spacing w:line="240" w:lineRule="auto"/>
            </w:pPr>
          </w:p>
        </w:tc>
      </w:tr>
      <w:tr w:rsidR="004B4FD1" w:rsidRPr="00C67195" w:rsidTr="00C67195">
        <w:tc>
          <w:tcPr>
            <w:tcW w:w="4889" w:type="dxa"/>
          </w:tcPr>
          <w:p w:rsidR="004B4FD1" w:rsidRDefault="004B4FD1" w:rsidP="00C67195">
            <w:pPr>
              <w:pStyle w:val="Normale1"/>
              <w:spacing w:line="240" w:lineRule="auto"/>
              <w:ind w:left="0" w:firstLine="0"/>
            </w:pPr>
            <w:r>
              <w:t>Soggetto che ha commesso la discriminazione (nome, cognome, qualifica e ruolo)*</w:t>
            </w:r>
          </w:p>
        </w:tc>
        <w:tc>
          <w:tcPr>
            <w:tcW w:w="4889" w:type="dxa"/>
          </w:tcPr>
          <w:p w:rsidR="004B4FD1" w:rsidRDefault="004B4FD1" w:rsidP="004B4FD1">
            <w:pPr>
              <w:pStyle w:val="Normale1"/>
              <w:spacing w:line="240" w:lineRule="auto"/>
            </w:pPr>
          </w:p>
        </w:tc>
      </w:tr>
      <w:tr w:rsidR="004B4FD1" w:rsidRPr="00C67195" w:rsidTr="00C67195">
        <w:tc>
          <w:tcPr>
            <w:tcW w:w="4889" w:type="dxa"/>
          </w:tcPr>
          <w:p w:rsidR="004B4FD1" w:rsidRDefault="004B4FD1" w:rsidP="00C67195">
            <w:pPr>
              <w:pStyle w:val="Normale1"/>
              <w:spacing w:line="240" w:lineRule="auto"/>
              <w:ind w:left="0" w:firstLine="0"/>
            </w:pPr>
            <w:r>
              <w:t>Eventuali soggetti che possono riferire sul fatto (nome, cognome, recapiti)</w:t>
            </w:r>
          </w:p>
        </w:tc>
        <w:tc>
          <w:tcPr>
            <w:tcW w:w="4889" w:type="dxa"/>
          </w:tcPr>
          <w:p w:rsidR="004B4FD1" w:rsidRDefault="004B4FD1" w:rsidP="004B4FD1">
            <w:pPr>
              <w:pStyle w:val="Normale1"/>
              <w:spacing w:line="240" w:lineRule="auto"/>
            </w:pPr>
          </w:p>
        </w:tc>
      </w:tr>
      <w:tr w:rsidR="004B4FD1" w:rsidRPr="00C67195" w:rsidTr="00C67195">
        <w:tc>
          <w:tcPr>
            <w:tcW w:w="4889" w:type="dxa"/>
          </w:tcPr>
          <w:p w:rsidR="004B4FD1" w:rsidRDefault="004B4FD1" w:rsidP="00C67195">
            <w:pPr>
              <w:pStyle w:val="Normale1"/>
              <w:spacing w:line="240" w:lineRule="auto"/>
              <w:ind w:left="0" w:firstLine="0"/>
            </w:pPr>
            <w:r>
              <w:t>Eventuali allegati a corredo della segnalazione della discriminazione</w:t>
            </w:r>
          </w:p>
        </w:tc>
        <w:tc>
          <w:tcPr>
            <w:tcW w:w="4889" w:type="dxa"/>
          </w:tcPr>
          <w:p w:rsidR="004B4FD1" w:rsidRDefault="004B4FD1" w:rsidP="004B4FD1">
            <w:pPr>
              <w:pStyle w:val="Normale1"/>
              <w:spacing w:line="240" w:lineRule="auto"/>
            </w:pPr>
          </w:p>
        </w:tc>
      </w:tr>
      <w:tr w:rsidR="004B4FD1" w:rsidRPr="00C67195" w:rsidTr="00C67195">
        <w:tc>
          <w:tcPr>
            <w:tcW w:w="4889" w:type="dxa"/>
          </w:tcPr>
          <w:p w:rsidR="004B4FD1" w:rsidRDefault="004B4FD1" w:rsidP="00C67195">
            <w:pPr>
              <w:pStyle w:val="Normale1"/>
              <w:spacing w:line="240" w:lineRule="auto"/>
              <w:ind w:left="0" w:firstLine="0"/>
            </w:pPr>
            <w:r>
              <w:t>Altro (specificare)</w:t>
            </w:r>
          </w:p>
        </w:tc>
        <w:tc>
          <w:tcPr>
            <w:tcW w:w="4889" w:type="dxa"/>
          </w:tcPr>
          <w:p w:rsidR="004B4FD1" w:rsidRDefault="004B4FD1" w:rsidP="004B4FD1">
            <w:pPr>
              <w:pStyle w:val="Normale1"/>
              <w:spacing w:line="240" w:lineRule="auto"/>
            </w:pPr>
          </w:p>
        </w:tc>
      </w:tr>
    </w:tbl>
    <w:p w:rsidR="00C67195" w:rsidRDefault="00C67195" w:rsidP="00C67195">
      <w:pPr>
        <w:pStyle w:val="Normale1"/>
        <w:spacing w:line="240" w:lineRule="auto"/>
        <w:ind w:left="0" w:firstLine="0"/>
        <w:rPr>
          <w:rFonts w:asciiTheme="minorHAnsi" w:hAnsiTheme="minorHAnsi" w:cstheme="minorHAnsi"/>
        </w:rPr>
      </w:pPr>
    </w:p>
    <w:p w:rsidR="004B4FD1" w:rsidRPr="00C67195" w:rsidRDefault="004B4FD1" w:rsidP="004B4FD1">
      <w:pPr>
        <w:pStyle w:val="Normale1"/>
        <w:spacing w:line="240" w:lineRule="auto"/>
        <w:ind w:left="0" w:firstLine="0"/>
        <w:rPr>
          <w:rFonts w:asciiTheme="minorHAnsi" w:hAnsiTheme="minorHAnsi" w:cstheme="minorHAnsi"/>
        </w:rPr>
      </w:pPr>
    </w:p>
    <w:p w:rsidR="004B4FD1" w:rsidRPr="00C67195" w:rsidRDefault="004B4FD1" w:rsidP="004B4FD1">
      <w:pPr>
        <w:pStyle w:val="Normale1"/>
        <w:spacing w:line="240" w:lineRule="auto"/>
        <w:ind w:left="0" w:firstLine="0"/>
        <w:rPr>
          <w:rFonts w:asciiTheme="minorHAnsi" w:hAnsiTheme="minorHAnsi" w:cstheme="minorHAnsi"/>
          <w:i/>
          <w:sz w:val="20"/>
        </w:rPr>
      </w:pPr>
      <w:r w:rsidRPr="00C67195">
        <w:rPr>
          <w:rFonts w:asciiTheme="minorHAnsi" w:hAnsiTheme="minorHAnsi" w:cstheme="minorHAnsi"/>
          <w:i/>
          <w:sz w:val="20"/>
        </w:rPr>
        <w:t xml:space="preserve">* i dati contrassegnati da asterisco sono obbligatori per prendere in esame la segnalazione </w:t>
      </w:r>
    </w:p>
    <w:p w:rsidR="004B4FD1" w:rsidRPr="00C67195" w:rsidRDefault="004B4FD1" w:rsidP="004B4FD1">
      <w:pPr>
        <w:pStyle w:val="Normale1"/>
        <w:spacing w:line="240" w:lineRule="auto"/>
        <w:ind w:left="0" w:firstLine="0"/>
        <w:rPr>
          <w:rFonts w:asciiTheme="minorHAnsi" w:hAnsiTheme="minorHAnsi" w:cstheme="minorHAnsi"/>
          <w:i/>
          <w:sz w:val="20"/>
        </w:rPr>
      </w:pPr>
      <w:r w:rsidRPr="00C67195">
        <w:rPr>
          <w:rFonts w:asciiTheme="minorHAnsi" w:hAnsiTheme="minorHAnsi" w:cstheme="minorHAnsi"/>
          <w:i/>
          <w:sz w:val="20"/>
        </w:rPr>
        <w:t xml:space="preserve">** indicare i recapiti personali e non quelli istituzionali </w:t>
      </w:r>
    </w:p>
    <w:p w:rsidR="00C67195" w:rsidRPr="00C67195" w:rsidRDefault="00C67195" w:rsidP="00C67195">
      <w:pPr>
        <w:pStyle w:val="Normale1"/>
        <w:spacing w:line="240" w:lineRule="auto"/>
        <w:ind w:left="0" w:firstLine="0"/>
        <w:rPr>
          <w:rFonts w:asciiTheme="minorHAnsi" w:hAnsiTheme="minorHAnsi" w:cstheme="minorHAnsi"/>
        </w:rPr>
      </w:pPr>
      <w:bookmarkStart w:id="0" w:name="_GoBack"/>
      <w:bookmarkEnd w:id="0"/>
    </w:p>
    <w:p w:rsidR="00C67195" w:rsidRDefault="00C67195" w:rsidP="00C67195">
      <w:pPr>
        <w:pStyle w:val="Normale1"/>
        <w:spacing w:line="240" w:lineRule="auto"/>
        <w:ind w:left="0" w:firstLine="0"/>
        <w:rPr>
          <w:rFonts w:asciiTheme="minorHAnsi" w:hAnsiTheme="minorHAnsi" w:cstheme="minorHAnsi"/>
        </w:rPr>
      </w:pPr>
      <w:r w:rsidRPr="00C67195">
        <w:rPr>
          <w:rFonts w:asciiTheme="minorHAnsi" w:hAnsiTheme="minorHAnsi" w:cstheme="minorHAnsi"/>
        </w:rPr>
        <w:t xml:space="preserve">Data____________________ Firma_________________________________ </w:t>
      </w:r>
    </w:p>
    <w:p w:rsidR="00C67195" w:rsidRDefault="00C67195" w:rsidP="00C67195">
      <w:pPr>
        <w:pStyle w:val="Normale1"/>
        <w:spacing w:line="240" w:lineRule="auto"/>
        <w:ind w:left="0" w:firstLine="0"/>
        <w:rPr>
          <w:rFonts w:asciiTheme="minorHAnsi" w:hAnsiTheme="minorHAnsi" w:cstheme="minorHAnsi"/>
        </w:rPr>
      </w:pPr>
    </w:p>
    <w:p w:rsidR="004D6FA9" w:rsidRPr="00C67195" w:rsidRDefault="00C67195" w:rsidP="00C67195">
      <w:pPr>
        <w:pStyle w:val="Normale1"/>
        <w:spacing w:line="240" w:lineRule="auto"/>
        <w:ind w:left="0" w:firstLine="0"/>
        <w:rPr>
          <w:rFonts w:asciiTheme="minorHAnsi" w:hAnsiTheme="minorHAnsi" w:cstheme="minorHAnsi"/>
          <w:b/>
        </w:rPr>
      </w:pPr>
      <w:r w:rsidRPr="00C67195">
        <w:rPr>
          <w:rFonts w:asciiTheme="minorHAnsi" w:hAnsiTheme="minorHAnsi" w:cstheme="minorHAnsi"/>
          <w:b/>
        </w:rPr>
        <w:t>Si allega copia di un documento di identità in corso di validità</w:t>
      </w:r>
    </w:p>
    <w:sectPr w:rsidR="004D6FA9" w:rsidRPr="00C67195" w:rsidSect="004D6F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195" w:rsidRDefault="00C67195" w:rsidP="004D6FA9">
      <w:pPr>
        <w:pStyle w:val="Normale1"/>
        <w:spacing w:line="240" w:lineRule="auto"/>
      </w:pPr>
      <w:r>
        <w:separator/>
      </w:r>
    </w:p>
  </w:endnote>
  <w:endnote w:type="continuationSeparator" w:id="0">
    <w:p w:rsidR="00C67195" w:rsidRDefault="00C67195" w:rsidP="004D6FA9">
      <w:pPr>
        <w:pStyle w:val="Normale1"/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195" w:rsidRDefault="00C67195" w:rsidP="004D6FA9">
      <w:pPr>
        <w:pStyle w:val="Normale1"/>
        <w:spacing w:line="240" w:lineRule="auto"/>
      </w:pPr>
      <w:r>
        <w:separator/>
      </w:r>
    </w:p>
  </w:footnote>
  <w:footnote w:type="continuationSeparator" w:id="0">
    <w:p w:rsidR="00C67195" w:rsidRDefault="00C67195" w:rsidP="004D6FA9">
      <w:pPr>
        <w:pStyle w:val="Normale1"/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FA9" w:rsidRPr="00A106B7" w:rsidRDefault="008A5447" w:rsidP="004D6FA9">
    <w:pPr>
      <w:pStyle w:val="Intest"/>
      <w:tabs>
        <w:tab w:val="clear" w:pos="4819"/>
      </w:tabs>
      <w:ind w:left="0" w:firstLine="0"/>
      <w:rPr>
        <w:lang w:val="en-US"/>
      </w:rPr>
    </w:pPr>
    <w:r>
      <w:rPr>
        <w:noProof/>
        <w:lang w:eastAsia="it-IT" w:bidi="ar-SA"/>
      </w:rPr>
      <w:drawing>
        <wp:inline distT="0" distB="0" distL="0" distR="0">
          <wp:extent cx="6115685" cy="76517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685" cy="765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E26C8"/>
    <w:multiLevelType w:val="hybridMultilevel"/>
    <w:tmpl w:val="F2181A0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CE6218B"/>
    <w:multiLevelType w:val="hybridMultilevel"/>
    <w:tmpl w:val="2C168C22"/>
    <w:lvl w:ilvl="0" w:tplc="C738399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195"/>
    <w:rsid w:val="00113FDE"/>
    <w:rsid w:val="00166723"/>
    <w:rsid w:val="004B4FD1"/>
    <w:rsid w:val="004D6FA9"/>
    <w:rsid w:val="005010DC"/>
    <w:rsid w:val="00552A73"/>
    <w:rsid w:val="005964E8"/>
    <w:rsid w:val="005B2F80"/>
    <w:rsid w:val="006917D0"/>
    <w:rsid w:val="007A2244"/>
    <w:rsid w:val="008051C6"/>
    <w:rsid w:val="00831474"/>
    <w:rsid w:val="008A5447"/>
    <w:rsid w:val="009A2B09"/>
    <w:rsid w:val="00A22A88"/>
    <w:rsid w:val="00A63741"/>
    <w:rsid w:val="00BD243E"/>
    <w:rsid w:val="00C67195"/>
    <w:rsid w:val="00C80EBE"/>
    <w:rsid w:val="00D26C93"/>
    <w:rsid w:val="00D4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0EBE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0D089D"/>
    <w:pPr>
      <w:spacing w:line="360" w:lineRule="auto"/>
      <w:ind w:left="284" w:hanging="284"/>
      <w:jc w:val="both"/>
    </w:pPr>
    <w:rPr>
      <w:rFonts w:eastAsia="Times New Roman"/>
      <w:sz w:val="22"/>
      <w:szCs w:val="22"/>
      <w:lang w:eastAsia="en-US" w:bidi="it-IT"/>
    </w:rPr>
  </w:style>
  <w:style w:type="character" w:customStyle="1" w:styleId="Caratterepredefinito">
    <w:name w:val="Carattere predefinito"/>
    <w:semiHidden/>
    <w:rsid w:val="00C80EBE"/>
  </w:style>
  <w:style w:type="table" w:customStyle="1" w:styleId="Tabellanorm">
    <w:name w:val="Tabella norm"/>
    <w:semiHidden/>
    <w:rsid w:val="00C80EBE"/>
    <w:rPr>
      <w:rFonts w:eastAsia="Times New Roman"/>
      <w:lang w:eastAsia="en-US" w:bidi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stofumett">
    <w:name w:val="Testo fumett"/>
    <w:basedOn w:val="Normale1"/>
    <w:semiHidden/>
    <w:rsid w:val="00552A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552A73"/>
    <w:rPr>
      <w:rFonts w:ascii="Tahoma" w:hAnsi="Tahoma" w:cs="Tahoma"/>
      <w:sz w:val="16"/>
    </w:rPr>
  </w:style>
  <w:style w:type="paragraph" w:customStyle="1" w:styleId="Intest">
    <w:name w:val="Intest"/>
    <w:basedOn w:val="Normale1"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semiHidden/>
    <w:rsid w:val="00552A73"/>
    <w:rPr>
      <w:rFonts w:cs="Times New Roman"/>
    </w:rPr>
  </w:style>
  <w:style w:type="paragraph" w:customStyle="1" w:styleId="Pidi">
    <w:name w:val="Piè di"/>
    <w:basedOn w:val="Normale1"/>
    <w:semiHidden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semiHidden/>
    <w:rsid w:val="00552A73"/>
    <w:rPr>
      <w:rFonts w:cs="Times New Roman"/>
    </w:rPr>
  </w:style>
  <w:style w:type="table" w:customStyle="1" w:styleId="Grigliata">
    <w:name w:val="Griglia ta"/>
    <w:basedOn w:val="Tabellanorm"/>
    <w:rsid w:val="00552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llegame">
    <w:name w:val="Collegame"/>
    <w:rsid w:val="00552A73"/>
    <w:rPr>
      <w:rFonts w:cs="Times New Roman"/>
      <w:color w:val="0000FF"/>
      <w:u w:val="single"/>
    </w:rPr>
  </w:style>
  <w:style w:type="paragraph" w:styleId="Intestazione">
    <w:name w:val="header"/>
    <w:basedOn w:val="Normale"/>
    <w:rsid w:val="00BE1DC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BE1DC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2F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5B2F80"/>
    <w:rPr>
      <w:rFonts w:ascii="Tahoma" w:eastAsia="Times New Roman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C671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0EBE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0D089D"/>
    <w:pPr>
      <w:spacing w:line="360" w:lineRule="auto"/>
      <w:ind w:left="284" w:hanging="284"/>
      <w:jc w:val="both"/>
    </w:pPr>
    <w:rPr>
      <w:rFonts w:eastAsia="Times New Roman"/>
      <w:sz w:val="22"/>
      <w:szCs w:val="22"/>
      <w:lang w:eastAsia="en-US" w:bidi="it-IT"/>
    </w:rPr>
  </w:style>
  <w:style w:type="character" w:customStyle="1" w:styleId="Caratterepredefinito">
    <w:name w:val="Carattere predefinito"/>
    <w:semiHidden/>
    <w:rsid w:val="00C80EBE"/>
  </w:style>
  <w:style w:type="table" w:customStyle="1" w:styleId="Tabellanorm">
    <w:name w:val="Tabella norm"/>
    <w:semiHidden/>
    <w:rsid w:val="00C80EBE"/>
    <w:rPr>
      <w:rFonts w:eastAsia="Times New Roman"/>
      <w:lang w:eastAsia="en-US" w:bidi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stofumett">
    <w:name w:val="Testo fumett"/>
    <w:basedOn w:val="Normale1"/>
    <w:semiHidden/>
    <w:rsid w:val="00552A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552A73"/>
    <w:rPr>
      <w:rFonts w:ascii="Tahoma" w:hAnsi="Tahoma" w:cs="Tahoma"/>
      <w:sz w:val="16"/>
    </w:rPr>
  </w:style>
  <w:style w:type="paragraph" w:customStyle="1" w:styleId="Intest">
    <w:name w:val="Intest"/>
    <w:basedOn w:val="Normale1"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semiHidden/>
    <w:rsid w:val="00552A73"/>
    <w:rPr>
      <w:rFonts w:cs="Times New Roman"/>
    </w:rPr>
  </w:style>
  <w:style w:type="paragraph" w:customStyle="1" w:styleId="Pidi">
    <w:name w:val="Piè di"/>
    <w:basedOn w:val="Normale1"/>
    <w:semiHidden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semiHidden/>
    <w:rsid w:val="00552A73"/>
    <w:rPr>
      <w:rFonts w:cs="Times New Roman"/>
    </w:rPr>
  </w:style>
  <w:style w:type="table" w:customStyle="1" w:styleId="Grigliata">
    <w:name w:val="Griglia ta"/>
    <w:basedOn w:val="Tabellanorm"/>
    <w:rsid w:val="00552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llegame">
    <w:name w:val="Collegame"/>
    <w:rsid w:val="00552A73"/>
    <w:rPr>
      <w:rFonts w:cs="Times New Roman"/>
      <w:color w:val="0000FF"/>
      <w:u w:val="single"/>
    </w:rPr>
  </w:style>
  <w:style w:type="paragraph" w:styleId="Intestazione">
    <w:name w:val="header"/>
    <w:basedOn w:val="Normale"/>
    <w:rsid w:val="00BE1DC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BE1DC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2F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5B2F80"/>
    <w:rPr>
      <w:rFonts w:ascii="Tahoma" w:eastAsia="Times New Roman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C671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a.Bertaiola\AppData\Roaming\Microsoft\Templates\carta%20intestata%20ESU%202017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ESU 2017.dotx</Template>
  <TotalTime>6</TotalTime>
  <Pages>1</Pages>
  <Words>210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Olidata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Luca Bertaiola</dc:creator>
  <cp:lastModifiedBy>Luca Bertaiola</cp:lastModifiedBy>
  <cp:revision>3</cp:revision>
  <cp:lastPrinted>2011-06-13T10:12:00Z</cp:lastPrinted>
  <dcterms:created xsi:type="dcterms:W3CDTF">2017-12-04T12:45:00Z</dcterms:created>
  <dcterms:modified xsi:type="dcterms:W3CDTF">2017-12-04T12:51:00Z</dcterms:modified>
</cp:coreProperties>
</file>